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0F7D2" w14:textId="77777777" w:rsidR="00EE2F9B" w:rsidRDefault="00EE2F9B" w:rsidP="0059718D">
      <w:pPr>
        <w:pStyle w:val="Rubrik1"/>
      </w:pPr>
    </w:p>
    <w:p w14:paraId="1C6FE139" w14:textId="77777777" w:rsidR="00C076BA" w:rsidRDefault="00C076BA" w:rsidP="0059718D">
      <w:pPr>
        <w:pStyle w:val="Rubrik1"/>
      </w:pPr>
    </w:p>
    <w:p w14:paraId="0B200873" w14:textId="77777777" w:rsidR="00C076BA" w:rsidRDefault="00C076BA" w:rsidP="0059718D">
      <w:pPr>
        <w:pStyle w:val="Rubrik1"/>
      </w:pPr>
    </w:p>
    <w:p w14:paraId="66F0D4DA" w14:textId="77777777" w:rsidR="00C076BA" w:rsidRDefault="00C076BA" w:rsidP="0059718D">
      <w:pPr>
        <w:pStyle w:val="Rubrik1"/>
      </w:pPr>
    </w:p>
    <w:p w14:paraId="4022AE6D" w14:textId="77777777" w:rsidR="00C076BA" w:rsidRDefault="00C076BA" w:rsidP="0059718D">
      <w:pPr>
        <w:pStyle w:val="Rubrik1"/>
      </w:pPr>
    </w:p>
    <w:p w14:paraId="0D8A4F69" w14:textId="77777777" w:rsidR="00C076BA" w:rsidRDefault="00C076BA" w:rsidP="0059718D">
      <w:pPr>
        <w:pStyle w:val="Rubrik1"/>
      </w:pPr>
    </w:p>
    <w:p w14:paraId="0E153162" w14:textId="77777777" w:rsidR="0008349F" w:rsidRDefault="0008349F" w:rsidP="0059718D">
      <w:pPr>
        <w:pStyle w:val="Rubrik1"/>
      </w:pPr>
    </w:p>
    <w:p w14:paraId="5E1445F4" w14:textId="77777777" w:rsidR="0008349F" w:rsidRDefault="0008349F" w:rsidP="0059718D">
      <w:pPr>
        <w:pStyle w:val="Rubrik1"/>
      </w:pPr>
    </w:p>
    <w:p w14:paraId="4ACC9B2D" w14:textId="77777777" w:rsidR="000347E3" w:rsidRPr="000347E3" w:rsidRDefault="000347E3" w:rsidP="000347E3"/>
    <w:p w14:paraId="2669D8A7" w14:textId="77777777" w:rsidR="009D10DA" w:rsidRDefault="009D10DA" w:rsidP="0059718D">
      <w:pPr>
        <w:pStyle w:val="Rubrik1"/>
      </w:pPr>
    </w:p>
    <w:p w14:paraId="0A1D42C7" w14:textId="54B4A8BC" w:rsidR="00052096" w:rsidRPr="00430C49" w:rsidRDefault="00E71804" w:rsidP="00430C49">
      <w:pPr>
        <w:pStyle w:val="Rubrik2"/>
      </w:pPr>
      <w:r>
        <w:t>Affärsutveckling</w:t>
      </w:r>
    </w:p>
    <w:p w14:paraId="1F977834" w14:textId="47A88E84" w:rsidR="006B76AF" w:rsidRDefault="006B76AF" w:rsidP="00430C49"/>
    <w:p w14:paraId="73D15BA6" w14:textId="2411BD00" w:rsidR="00E71804" w:rsidRDefault="00E71804" w:rsidP="00430C49">
      <w:r>
        <w:t xml:space="preserve">Tillsammans med vår partner </w:t>
      </w:r>
      <w:proofErr w:type="spellStart"/>
      <w:r>
        <w:t>FSK</w:t>
      </w:r>
      <w:proofErr w:type="spellEnd"/>
      <w:r>
        <w:t xml:space="preserve"> Academy (</w:t>
      </w:r>
      <w:hyperlink r:id="rId11" w:history="1">
        <w:r w:rsidRPr="00183932">
          <w:rPr>
            <w:rStyle w:val="Hyperlnk"/>
          </w:rPr>
          <w:t>www.fskacademy.se</w:t>
        </w:r>
      </w:hyperlink>
      <w:r>
        <w:t xml:space="preserve">) så har vi möjligheten att erbjuda en rad olika upplägg för er kick-off eller konferens. </w:t>
      </w:r>
      <w:r w:rsidR="003033AE">
        <w:t>Från föreläsningar och workshops till långsiktigt arbete.</w:t>
      </w:r>
    </w:p>
    <w:p w14:paraId="099717CA" w14:textId="5732DDDC" w:rsidR="00E71804" w:rsidRDefault="00E71804" w:rsidP="00430C49">
      <w:proofErr w:type="spellStart"/>
      <w:r>
        <w:t>FSK</w:t>
      </w:r>
      <w:proofErr w:type="spellEnd"/>
      <w:r>
        <w:t xml:space="preserve"> Academy genomför utbildningar, eller träningar som vi föredrar att kalla det i både inom- och utomhusmiljöer. </w:t>
      </w:r>
    </w:p>
    <w:p w14:paraId="3196BDDD" w14:textId="44287EA3" w:rsidR="00E71804" w:rsidRDefault="00E71804" w:rsidP="00430C49">
      <w:r>
        <w:t xml:space="preserve">Utbildarna på </w:t>
      </w:r>
      <w:proofErr w:type="spellStart"/>
      <w:r>
        <w:t>FSK</w:t>
      </w:r>
      <w:proofErr w:type="spellEnd"/>
      <w:r>
        <w:t xml:space="preserve"> Academy genomför träningarna med ert behov av förflyttning i fokus.</w:t>
      </w:r>
    </w:p>
    <w:p w14:paraId="6A2E4CAE" w14:textId="258A4D12" w:rsidR="00E71804" w:rsidRDefault="00E71804" w:rsidP="00430C49">
      <w:r>
        <w:t xml:space="preserve">Exempel på områden som vi kan erbjuda </w:t>
      </w:r>
      <w:r w:rsidR="003033AE">
        <w:t>föreläsningar och workshops kring:</w:t>
      </w:r>
    </w:p>
    <w:p w14:paraId="31C76127" w14:textId="77777777" w:rsidR="003033AE" w:rsidRDefault="003033AE" w:rsidP="00430C49"/>
    <w:p w14:paraId="01A78B8C" w14:textId="1E582D23" w:rsidR="003033AE" w:rsidRDefault="003033AE" w:rsidP="003033AE">
      <w:pPr>
        <w:pStyle w:val="Liststycke"/>
        <w:numPr>
          <w:ilvl w:val="0"/>
          <w:numId w:val="4"/>
        </w:numPr>
      </w:pPr>
      <w:r>
        <w:t>Försäljning</w:t>
      </w:r>
    </w:p>
    <w:p w14:paraId="1E6BB543" w14:textId="171AB54D" w:rsidR="003033AE" w:rsidRDefault="003033AE" w:rsidP="003033AE">
      <w:pPr>
        <w:pStyle w:val="Liststycke"/>
        <w:numPr>
          <w:ilvl w:val="0"/>
          <w:numId w:val="4"/>
        </w:numPr>
      </w:pPr>
      <w:r>
        <w:t>Ledarskap</w:t>
      </w:r>
    </w:p>
    <w:p w14:paraId="6FC70E69" w14:textId="5A9F36B2" w:rsidR="003033AE" w:rsidRDefault="003033AE" w:rsidP="003033AE">
      <w:pPr>
        <w:pStyle w:val="Liststycke"/>
        <w:numPr>
          <w:ilvl w:val="0"/>
          <w:numId w:val="4"/>
        </w:numPr>
      </w:pPr>
      <w:r>
        <w:t>Förändringsledning</w:t>
      </w:r>
    </w:p>
    <w:p w14:paraId="43DF2418" w14:textId="0F50C50B" w:rsidR="003033AE" w:rsidRDefault="003033AE" w:rsidP="003033AE">
      <w:pPr>
        <w:pStyle w:val="Liststycke"/>
        <w:numPr>
          <w:ilvl w:val="0"/>
          <w:numId w:val="4"/>
        </w:numPr>
      </w:pPr>
      <w:r>
        <w:t>Team- &amp; Grupputveckling</w:t>
      </w:r>
    </w:p>
    <w:p w14:paraId="550DDA34" w14:textId="2EF70C30" w:rsidR="003033AE" w:rsidRDefault="003033AE" w:rsidP="003033AE">
      <w:pPr>
        <w:pStyle w:val="Liststycke"/>
        <w:numPr>
          <w:ilvl w:val="0"/>
          <w:numId w:val="4"/>
        </w:numPr>
      </w:pPr>
      <w:r>
        <w:t>Företagskultur och Värdegrund</w:t>
      </w:r>
    </w:p>
    <w:p w14:paraId="22ECDF6F" w14:textId="46667BB7" w:rsidR="003033AE" w:rsidRDefault="003033AE" w:rsidP="003033AE">
      <w:pPr>
        <w:pStyle w:val="Liststycke"/>
        <w:numPr>
          <w:ilvl w:val="0"/>
          <w:numId w:val="4"/>
        </w:numPr>
      </w:pPr>
      <w:r>
        <w:t>Social Selling</w:t>
      </w:r>
    </w:p>
    <w:p w14:paraId="2872504E" w14:textId="62F13EFA" w:rsidR="003033AE" w:rsidRDefault="003033AE" w:rsidP="003033AE">
      <w:pPr>
        <w:pStyle w:val="Liststycke"/>
        <w:numPr>
          <w:ilvl w:val="0"/>
          <w:numId w:val="4"/>
        </w:numPr>
      </w:pPr>
      <w:r>
        <w:t xml:space="preserve">Active Selling </w:t>
      </w:r>
    </w:p>
    <w:p w14:paraId="0C75CA4F" w14:textId="34D8FACF" w:rsidR="003033AE" w:rsidRDefault="003033AE" w:rsidP="003033AE">
      <w:pPr>
        <w:pStyle w:val="Liststycke"/>
        <w:numPr>
          <w:ilvl w:val="0"/>
          <w:numId w:val="4"/>
        </w:numPr>
      </w:pPr>
      <w:r>
        <w:t>Affärsutveckling och Strategi.</w:t>
      </w:r>
    </w:p>
    <w:p w14:paraId="408AB18F" w14:textId="4593AFEB" w:rsidR="003033AE" w:rsidRPr="00430C49" w:rsidRDefault="003033AE" w:rsidP="003033AE">
      <w:pPr>
        <w:pStyle w:val="Liststycke"/>
        <w:numPr>
          <w:ilvl w:val="0"/>
          <w:numId w:val="4"/>
        </w:numPr>
      </w:pPr>
      <w:r>
        <w:t>Organisationsutveckling</w:t>
      </w:r>
    </w:p>
    <w:p w14:paraId="10EB274E" w14:textId="77777777" w:rsidR="00125177" w:rsidRDefault="00125177" w:rsidP="00430C49"/>
    <w:p w14:paraId="284F8898" w14:textId="28CDE8F0" w:rsidR="001056AB" w:rsidRDefault="003033AE" w:rsidP="00430C49">
      <w:r>
        <w:t>Låt oss titta på ett upplägg tillsammans. Vi skräddarsyr ett utvecklande upplägg fyllt med energi!</w:t>
      </w:r>
    </w:p>
    <w:p w14:paraId="49F6ADBD" w14:textId="2C099E5B" w:rsidR="00C076BA" w:rsidRDefault="00EC719A" w:rsidP="00430C49">
      <w:r>
        <w:t>Varmt välkommen med er förfråga</w:t>
      </w:r>
    </w:p>
    <w:p w14:paraId="177403DB" w14:textId="77777777" w:rsidR="005C6634" w:rsidRDefault="005C6634" w:rsidP="00430C49"/>
    <w:p w14:paraId="58C49404" w14:textId="77777777" w:rsidR="000B7375" w:rsidRPr="000B7375" w:rsidRDefault="000B7375" w:rsidP="000B7375"/>
    <w:p w14:paraId="4C054C90" w14:textId="77777777" w:rsidR="000B7375" w:rsidRDefault="000B7375" w:rsidP="000B7375"/>
    <w:p w14:paraId="02570E5A" w14:textId="77777777" w:rsidR="000B7375" w:rsidRDefault="000B7375" w:rsidP="000B7375">
      <w:pPr>
        <w:ind w:firstLine="720"/>
      </w:pPr>
    </w:p>
    <w:p w14:paraId="60CE4499" w14:textId="77777777" w:rsidR="000B7375" w:rsidRDefault="000B7375" w:rsidP="000B7375">
      <w:pPr>
        <w:ind w:firstLine="720"/>
      </w:pPr>
    </w:p>
    <w:p w14:paraId="642A7A5F" w14:textId="77777777" w:rsidR="00736A6D" w:rsidRDefault="00736A6D" w:rsidP="00736A6D"/>
    <w:p w14:paraId="4CA588B8" w14:textId="77777777" w:rsidR="000B7375" w:rsidRDefault="000B7375" w:rsidP="000B7375">
      <w:pPr>
        <w:ind w:firstLine="720"/>
      </w:pPr>
    </w:p>
    <w:p w14:paraId="057ADE81" w14:textId="77777777" w:rsidR="000B7375" w:rsidRDefault="000B7375" w:rsidP="000B7375">
      <w:pPr>
        <w:ind w:firstLine="720"/>
      </w:pPr>
    </w:p>
    <w:p w14:paraId="55B69E4E" w14:textId="77777777" w:rsidR="000B7375" w:rsidRDefault="000B7375" w:rsidP="000B7375">
      <w:pPr>
        <w:ind w:firstLine="720"/>
      </w:pPr>
    </w:p>
    <w:p w14:paraId="59E3ECF4" w14:textId="77777777" w:rsidR="00012B23" w:rsidRDefault="00012B23" w:rsidP="00012B23">
      <w:pPr>
        <w:tabs>
          <w:tab w:val="left" w:pos="902"/>
        </w:tabs>
      </w:pPr>
    </w:p>
    <w:p w14:paraId="18062595" w14:textId="77777777" w:rsidR="00012B23" w:rsidRPr="00012B23" w:rsidRDefault="00012B23" w:rsidP="00012B23">
      <w:pPr>
        <w:tabs>
          <w:tab w:val="left" w:pos="902"/>
        </w:tabs>
      </w:pPr>
    </w:p>
    <w:sectPr w:rsidR="00012B23" w:rsidRPr="00012B23" w:rsidSect="000B7375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1728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1CD2A" w14:textId="77777777" w:rsidR="00641831" w:rsidRDefault="00641831" w:rsidP="00430C49">
      <w:r>
        <w:separator/>
      </w:r>
    </w:p>
  </w:endnote>
  <w:endnote w:type="continuationSeparator" w:id="0">
    <w:p w14:paraId="17B0E50E" w14:textId="77777777" w:rsidR="00641831" w:rsidRDefault="00641831" w:rsidP="00430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Bebas Neue Bold">
    <w:altName w:val="Bebas Neue"/>
    <w:panose1 w:val="020B0604020202020204"/>
    <w:charset w:val="4D"/>
    <w:family w:val="swiss"/>
    <w:pitch w:val="variable"/>
    <w:sig w:usb0="A000022F" w:usb1="00000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0762" w14:textId="77777777" w:rsidR="00E873D1" w:rsidRDefault="005C6634">
    <w:pPr>
      <w:pStyle w:val="Sidfot"/>
    </w:pPr>
    <w:r w:rsidRPr="00E873D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3E3376B" wp14:editId="2ED1C6C9">
              <wp:simplePos x="0" y="0"/>
              <wp:positionH relativeFrom="column">
                <wp:posOffset>4912604</wp:posOffset>
              </wp:positionH>
              <wp:positionV relativeFrom="page">
                <wp:posOffset>10102215</wp:posOffset>
              </wp:positionV>
              <wp:extent cx="2413000" cy="31750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032A5C" w14:textId="77777777" w:rsidR="00E873D1" w:rsidRPr="00125E54" w:rsidRDefault="00E873D1" w:rsidP="00E873D1">
                          <w:pPr>
                            <w:rPr>
                              <w:sz w:val="10"/>
                              <w:szCs w:val="10"/>
                              <w:lang w:val="en-US"/>
                            </w:rPr>
                          </w:pPr>
                          <w:r w:rsidRPr="007E6195">
                            <w:rPr>
                              <w:sz w:val="24"/>
                              <w:szCs w:val="24"/>
                              <w:lang w:val="en-US"/>
                            </w:rPr>
                            <w:t xml:space="preserve">Instagram: fskgroupab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E3376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386.8pt;margin-top:795.45pt;width:190pt;height: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" filled="f" stroked="f" strokeweight=".5pt">
              <v:textbox>
                <w:txbxContent>
                  <w:p w14:paraId="44032A5C" w14:textId="77777777" w:rsidR="00E873D1" w:rsidRPr="00125E54" w:rsidRDefault="00E873D1" w:rsidP="00E873D1">
                    <w:pPr>
                      <w:rPr>
                        <w:sz w:val="10"/>
                        <w:szCs w:val="10"/>
                        <w:lang w:val="en-US"/>
                      </w:rPr>
                    </w:pPr>
                    <w:r w:rsidRPr="007E6195">
                      <w:rPr>
                        <w:sz w:val="24"/>
                        <w:szCs w:val="24"/>
                        <w:lang w:val="en-US"/>
                      </w:rPr>
                      <w:t xml:space="preserve">Instagram: fskgroupab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8349F" w:rsidRPr="00E873D1">
      <w:rPr>
        <w:noProof/>
      </w:rPr>
      <w:drawing>
        <wp:anchor distT="0" distB="0" distL="114300" distR="114300" simplePos="0" relativeHeight="251680768" behindDoc="1" locked="0" layoutInCell="1" allowOverlap="1" wp14:anchorId="40C3C85D" wp14:editId="31EA6C3B">
          <wp:simplePos x="0" y="0"/>
          <wp:positionH relativeFrom="column">
            <wp:posOffset>153035</wp:posOffset>
          </wp:positionH>
          <wp:positionV relativeFrom="page">
            <wp:posOffset>10098405</wp:posOffset>
          </wp:positionV>
          <wp:extent cx="315595" cy="315595"/>
          <wp:effectExtent l="0" t="0" r="1905" b="1905"/>
          <wp:wrapTight wrapText="bothSides">
            <wp:wrapPolygon edited="0">
              <wp:start x="0" y="0"/>
              <wp:lineTo x="0" y="20861"/>
              <wp:lineTo x="20861" y="20861"/>
              <wp:lineTo x="20861" y="0"/>
              <wp:lineTo x="0" y="0"/>
            </wp:wrapPolygon>
          </wp:wrapTight>
          <wp:docPr id="236" name="Picture 23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15595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49F" w:rsidRPr="00E873D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946E21D" wp14:editId="7F5D1B5E">
              <wp:simplePos x="0" y="0"/>
              <wp:positionH relativeFrom="column">
                <wp:posOffset>519430</wp:posOffset>
              </wp:positionH>
              <wp:positionV relativeFrom="page">
                <wp:posOffset>10097770</wp:posOffset>
              </wp:positionV>
              <wp:extent cx="1520190" cy="33782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0190" cy="337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16D74" w14:textId="77777777" w:rsidR="00E873D1" w:rsidRPr="00240DA7" w:rsidRDefault="005C3741" w:rsidP="00E873D1">
                          <w:pPr>
                            <w:rPr>
                              <w:noProof/>
                              <w:sz w:val="24"/>
                              <w:szCs w:val="24"/>
                              <w:lang w:val="en-US"/>
                            </w:rPr>
                          </w:pPr>
                          <w:hyperlink r:id="rId2" w:history="1">
                            <w:r w:rsidR="00E873D1" w:rsidRPr="00192749">
                              <w:rPr>
                                <w:rStyle w:val="Hyperlnk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www.fskgroup.se</w:t>
                            </w:r>
                          </w:hyperlink>
                        </w:p>
                        <w:p w14:paraId="6C40F2CC" w14:textId="77777777" w:rsidR="00E873D1" w:rsidRPr="00240DA7" w:rsidRDefault="00E873D1" w:rsidP="00E873D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46E21D" id="Text Box 17" o:spid="_x0000_s1027" type="#_x0000_t202" style="position:absolute;margin-left:40.9pt;margin-top:795.1pt;width:119.7pt;height:2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" filled="f" stroked="f" strokeweight=".5pt">
              <v:textbox>
                <w:txbxContent>
                  <w:p w14:paraId="7D316D74" w14:textId="77777777" w:rsidR="00E873D1" w:rsidRPr="00240DA7" w:rsidRDefault="00641831" w:rsidP="00E873D1">
                    <w:pPr>
                      <w:rPr>
                        <w:noProof/>
                        <w:sz w:val="24"/>
                        <w:szCs w:val="24"/>
                        <w:lang w:val="en-US"/>
                      </w:rPr>
                    </w:pPr>
                    <w:hyperlink r:id="rId3" w:history="1">
                      <w:r w:rsidR="00E873D1" w:rsidRPr="00192749">
                        <w:rPr>
                          <w:rStyle w:val="Hyperlnk"/>
                          <w:noProof/>
                          <w:sz w:val="24"/>
                          <w:szCs w:val="24"/>
                          <w:lang w:val="en-US"/>
                        </w:rPr>
                        <w:t>www.fskgroup.se</w:t>
                      </w:r>
                    </w:hyperlink>
                  </w:p>
                  <w:p w14:paraId="6C40F2CC" w14:textId="77777777" w:rsidR="00E873D1" w:rsidRPr="00240DA7" w:rsidRDefault="00E873D1" w:rsidP="00E873D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08349F" w:rsidRPr="00E873D1">
      <w:rPr>
        <w:noProof/>
      </w:rPr>
      <w:drawing>
        <wp:anchor distT="0" distB="0" distL="114300" distR="114300" simplePos="0" relativeHeight="251681792" behindDoc="1" locked="0" layoutInCell="1" allowOverlap="1" wp14:anchorId="31EFE521" wp14:editId="5B35DFC1">
          <wp:simplePos x="0" y="0"/>
          <wp:positionH relativeFrom="column">
            <wp:posOffset>2357755</wp:posOffset>
          </wp:positionH>
          <wp:positionV relativeFrom="page">
            <wp:posOffset>10088880</wp:posOffset>
          </wp:positionV>
          <wp:extent cx="316865" cy="316865"/>
          <wp:effectExtent l="0" t="0" r="635" b="635"/>
          <wp:wrapTight wrapText="bothSides">
            <wp:wrapPolygon edited="0">
              <wp:start x="0" y="0"/>
              <wp:lineTo x="0" y="20778"/>
              <wp:lineTo x="20778" y="20778"/>
              <wp:lineTo x="20778" y="0"/>
              <wp:lineTo x="0" y="0"/>
            </wp:wrapPolygon>
          </wp:wrapTight>
          <wp:docPr id="235" name="Picture 2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Icon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865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49F" w:rsidRPr="00E873D1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CD5D4DE" wp14:editId="725415BF">
              <wp:simplePos x="0" y="0"/>
              <wp:positionH relativeFrom="column">
                <wp:posOffset>2725420</wp:posOffset>
              </wp:positionH>
              <wp:positionV relativeFrom="page">
                <wp:posOffset>10097770</wp:posOffset>
              </wp:positionV>
              <wp:extent cx="1659255" cy="3175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25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99560" w14:textId="77777777" w:rsidR="00E873D1" w:rsidRPr="00125E54" w:rsidRDefault="00E873D1" w:rsidP="00E873D1">
                          <w:pPr>
                            <w:rPr>
                              <w:noProof/>
                              <w:sz w:val="10"/>
                              <w:szCs w:val="10"/>
                              <w:lang w:val="en-US"/>
                            </w:rPr>
                          </w:pPr>
                          <w:r w:rsidRPr="007E6195">
                            <w:rPr>
                              <w:sz w:val="24"/>
                              <w:szCs w:val="24"/>
                              <w:lang w:val="en-US"/>
                            </w:rPr>
                            <w:t>LinkedIn: FSK Group</w:t>
                          </w:r>
                          <w:r w:rsidRPr="007E6195">
                            <w:rPr>
                              <w:noProof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D5D4DE" id="Text Box 19" o:spid="_x0000_s1028" type="#_x0000_t202" style="position:absolute;margin-left:214.6pt;margin-top:795.1pt;width:130.65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" filled="f" stroked="f" strokeweight=".5pt">
              <v:textbox>
                <w:txbxContent>
                  <w:p w14:paraId="71B99560" w14:textId="77777777" w:rsidR="00E873D1" w:rsidRPr="00125E54" w:rsidRDefault="00E873D1" w:rsidP="00E873D1">
                    <w:pPr>
                      <w:rPr>
                        <w:noProof/>
                        <w:sz w:val="10"/>
                        <w:szCs w:val="10"/>
                        <w:lang w:val="en-US"/>
                      </w:rPr>
                    </w:pPr>
                    <w:r w:rsidRPr="007E6195">
                      <w:rPr>
                        <w:sz w:val="24"/>
                        <w:szCs w:val="24"/>
                        <w:lang w:val="en-US"/>
                      </w:rPr>
                      <w:t>LinkedIn: FSK Group</w:t>
                    </w:r>
                    <w:r w:rsidRPr="007E6195">
                      <w:rPr>
                        <w:noProof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8349F" w:rsidRPr="00E873D1">
      <w:rPr>
        <w:noProof/>
      </w:rPr>
      <w:drawing>
        <wp:anchor distT="0" distB="0" distL="114300" distR="114300" simplePos="0" relativeHeight="251682816" behindDoc="1" locked="0" layoutInCell="1" allowOverlap="1" wp14:anchorId="1ED33D12" wp14:editId="28DA989B">
          <wp:simplePos x="0" y="0"/>
          <wp:positionH relativeFrom="column">
            <wp:posOffset>4600575</wp:posOffset>
          </wp:positionH>
          <wp:positionV relativeFrom="page">
            <wp:posOffset>10093325</wp:posOffset>
          </wp:positionV>
          <wp:extent cx="318770" cy="318770"/>
          <wp:effectExtent l="0" t="0" r="0" b="0"/>
          <wp:wrapTight wrapText="bothSides">
            <wp:wrapPolygon edited="0">
              <wp:start x="0" y="0"/>
              <wp:lineTo x="0" y="20653"/>
              <wp:lineTo x="20653" y="20653"/>
              <wp:lineTo x="20653" y="0"/>
              <wp:lineTo x="0" y="0"/>
            </wp:wrapPolygon>
          </wp:wrapTight>
          <wp:docPr id="234" name="Picture 23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770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B2C47" w14:textId="77777777" w:rsidR="005A7576" w:rsidRPr="005A7576" w:rsidRDefault="009D10DA">
    <w:pPr>
      <w:pStyle w:val="Sidfot"/>
      <w:rPr>
        <w:lang w:val="en-US"/>
      </w:rPr>
    </w:pPr>
    <w:r w:rsidRPr="009D10DA">
      <w:rPr>
        <w:noProof/>
        <w:lang w:val="en-US"/>
      </w:rPr>
      <w:drawing>
        <wp:anchor distT="0" distB="0" distL="114300" distR="114300" simplePos="0" relativeHeight="251695104" behindDoc="1" locked="0" layoutInCell="1" allowOverlap="1" wp14:anchorId="266B66E4" wp14:editId="0156EF01">
          <wp:simplePos x="0" y="0"/>
          <wp:positionH relativeFrom="column">
            <wp:posOffset>137501</wp:posOffset>
          </wp:positionH>
          <wp:positionV relativeFrom="paragraph">
            <wp:posOffset>145415</wp:posOffset>
          </wp:positionV>
          <wp:extent cx="170180" cy="172085"/>
          <wp:effectExtent l="0" t="0" r="0" b="5715"/>
          <wp:wrapNone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objekt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80" cy="172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10DA">
      <w:rPr>
        <w:noProof/>
        <w:lang w:val="en-US"/>
      </w:rPr>
      <w:drawing>
        <wp:anchor distT="0" distB="0" distL="114300" distR="114300" simplePos="0" relativeHeight="251694080" behindDoc="1" locked="0" layoutInCell="1" allowOverlap="1" wp14:anchorId="7F1BB959" wp14:editId="65A2902E">
          <wp:simplePos x="0" y="0"/>
          <wp:positionH relativeFrom="column">
            <wp:posOffset>4823166</wp:posOffset>
          </wp:positionH>
          <wp:positionV relativeFrom="paragraph">
            <wp:posOffset>168910</wp:posOffset>
          </wp:positionV>
          <wp:extent cx="169718" cy="171450"/>
          <wp:effectExtent l="0" t="0" r="0" b="0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objekt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18" cy="17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10DA">
      <w:rPr>
        <w:noProof/>
        <w:lang w:val="en-US"/>
      </w:rPr>
      <w:drawing>
        <wp:anchor distT="0" distB="0" distL="114300" distR="114300" simplePos="0" relativeHeight="251696128" behindDoc="1" locked="0" layoutInCell="1" allowOverlap="1" wp14:anchorId="28821C0A" wp14:editId="227A719E">
          <wp:simplePos x="0" y="0"/>
          <wp:positionH relativeFrom="column">
            <wp:posOffset>2442168</wp:posOffset>
          </wp:positionH>
          <wp:positionV relativeFrom="paragraph">
            <wp:posOffset>171959</wp:posOffset>
          </wp:positionV>
          <wp:extent cx="170295" cy="172027"/>
          <wp:effectExtent l="0" t="0" r="0" b="6350"/>
          <wp:wrapNone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objekt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95" cy="17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041F">
      <w:rPr>
        <w:noProof/>
        <w:lang w:val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E6586E6" wp14:editId="27F510DB">
              <wp:simplePos x="0" y="0"/>
              <wp:positionH relativeFrom="column">
                <wp:posOffset>271929</wp:posOffset>
              </wp:positionH>
              <wp:positionV relativeFrom="page">
                <wp:posOffset>10154024</wp:posOffset>
              </wp:positionV>
              <wp:extent cx="1201271" cy="33782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1271" cy="337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74BB91" w14:textId="77777777" w:rsidR="00F9041F" w:rsidRPr="009D10DA" w:rsidRDefault="005C3741" w:rsidP="00F9041F">
                          <w:pPr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</w:pPr>
                          <w:hyperlink r:id="rId4" w:history="1">
                            <w:r w:rsidR="00F9041F" w:rsidRPr="009D10DA">
                              <w:rPr>
                                <w:rStyle w:val="Hyperlnk"/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www.fskgroup.se</w:t>
                            </w:r>
                          </w:hyperlink>
                        </w:p>
                        <w:p w14:paraId="484CA1C9" w14:textId="77777777" w:rsidR="00F9041F" w:rsidRPr="009D10DA" w:rsidRDefault="00F9041F" w:rsidP="00F9041F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586E6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21.4pt;margin-top:799.55pt;width:94.6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" filled="f" stroked="f" strokeweight=".5pt">
              <v:textbox>
                <w:txbxContent>
                  <w:p w14:paraId="7B74BB91" w14:textId="77777777" w:rsidR="00F9041F" w:rsidRPr="009D10DA" w:rsidRDefault="00641831" w:rsidP="00F9041F">
                    <w:pPr>
                      <w:rPr>
                        <w:noProof/>
                        <w:sz w:val="18"/>
                        <w:szCs w:val="18"/>
                        <w:lang w:val="en-US"/>
                      </w:rPr>
                    </w:pPr>
                    <w:hyperlink r:id="rId5" w:history="1">
                      <w:r w:rsidR="00F9041F" w:rsidRPr="009D10DA">
                        <w:rPr>
                          <w:rStyle w:val="Hyperlnk"/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www.fskgroup.se</w:t>
                      </w:r>
                    </w:hyperlink>
                  </w:p>
                  <w:p w14:paraId="484CA1C9" w14:textId="77777777" w:rsidR="00F9041F" w:rsidRPr="009D10DA" w:rsidRDefault="00F9041F" w:rsidP="00F9041F">
                    <w:pPr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08349F" w:rsidRPr="00F9041F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F94593A" wp14:editId="793004B2">
              <wp:simplePos x="0" y="0"/>
              <wp:positionH relativeFrom="column">
                <wp:posOffset>4939030</wp:posOffset>
              </wp:positionH>
              <wp:positionV relativeFrom="page">
                <wp:posOffset>10170795</wp:posOffset>
              </wp:positionV>
              <wp:extent cx="2413000" cy="31750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9E3F36" w14:textId="77777777" w:rsidR="00F9041F" w:rsidRPr="009D10DA" w:rsidRDefault="00F9041F" w:rsidP="00F9041F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9D10DA">
                            <w:rPr>
                              <w:sz w:val="18"/>
                              <w:szCs w:val="18"/>
                              <w:lang w:val="en-US"/>
                            </w:rPr>
                            <w:t>Instagram</w:t>
                          </w:r>
                          <w:r w:rsidR="009D10D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@</w:t>
                          </w:r>
                          <w:r w:rsidRPr="009D10D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fskgroupab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94593A" id="Text Box 16" o:spid="_x0000_s1030" type="#_x0000_t202" style="position:absolute;margin-left:388.9pt;margin-top:800.85pt;width:190pt;height: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" filled="f" stroked="f" strokeweight=".5pt">
              <v:textbox>
                <w:txbxContent>
                  <w:p w14:paraId="519E3F36" w14:textId="77777777" w:rsidR="00F9041F" w:rsidRPr="009D10DA" w:rsidRDefault="00F9041F" w:rsidP="00F9041F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9D10DA">
                      <w:rPr>
                        <w:sz w:val="18"/>
                        <w:szCs w:val="18"/>
                        <w:lang w:val="en-US"/>
                      </w:rPr>
                      <w:t>Instagram</w:t>
                    </w:r>
                    <w:r w:rsidR="009D10DA">
                      <w:rPr>
                        <w:sz w:val="18"/>
                        <w:szCs w:val="18"/>
                        <w:lang w:val="en-US"/>
                      </w:rPr>
                      <w:t xml:space="preserve"> @</w:t>
                    </w:r>
                    <w:r w:rsidRPr="009D10DA">
                      <w:rPr>
                        <w:sz w:val="18"/>
                        <w:szCs w:val="18"/>
                        <w:lang w:val="en-US"/>
                      </w:rPr>
                      <w:t xml:space="preserve">fskgroupab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8349F" w:rsidRPr="00F9041F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2311FF8" wp14:editId="71A437F2">
              <wp:simplePos x="0" y="0"/>
              <wp:positionH relativeFrom="column">
                <wp:posOffset>2560320</wp:posOffset>
              </wp:positionH>
              <wp:positionV relativeFrom="page">
                <wp:posOffset>10172065</wp:posOffset>
              </wp:positionV>
              <wp:extent cx="1659255" cy="31750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25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55FABD" w14:textId="77777777" w:rsidR="00F9041F" w:rsidRPr="009D10DA" w:rsidRDefault="00F9041F" w:rsidP="00F9041F">
                          <w:pPr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</w:pPr>
                          <w:r w:rsidRPr="009D10DA">
                            <w:rPr>
                              <w:sz w:val="18"/>
                              <w:szCs w:val="18"/>
                              <w:lang w:val="en-US"/>
                            </w:rPr>
                            <w:t>LinkedIn</w:t>
                          </w:r>
                          <w:r w:rsidR="009D10D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@</w:t>
                          </w:r>
                          <w:r w:rsidRPr="009D10DA">
                            <w:rPr>
                              <w:sz w:val="18"/>
                              <w:szCs w:val="18"/>
                              <w:lang w:val="en-US"/>
                            </w:rPr>
                            <w:t>FSK Group</w:t>
                          </w:r>
                          <w:r w:rsidRPr="009D10DA">
                            <w:rPr>
                              <w:noProof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311FF8" id="Text Box 15" o:spid="_x0000_s1031" type="#_x0000_t202" style="position:absolute;margin-left:201.6pt;margin-top:800.95pt;width:130.65pt;height: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" filled="f" stroked="f" strokeweight=".5pt">
              <v:textbox>
                <w:txbxContent>
                  <w:p w14:paraId="7B55FABD" w14:textId="77777777" w:rsidR="00F9041F" w:rsidRPr="009D10DA" w:rsidRDefault="00F9041F" w:rsidP="00F9041F">
                    <w:pPr>
                      <w:rPr>
                        <w:noProof/>
                        <w:sz w:val="18"/>
                        <w:szCs w:val="18"/>
                        <w:lang w:val="en-US"/>
                      </w:rPr>
                    </w:pPr>
                    <w:r w:rsidRPr="009D10DA">
                      <w:rPr>
                        <w:sz w:val="18"/>
                        <w:szCs w:val="18"/>
                        <w:lang w:val="en-US"/>
                      </w:rPr>
                      <w:t>LinkedIn</w:t>
                    </w:r>
                    <w:r w:rsidR="009D10DA">
                      <w:rPr>
                        <w:sz w:val="18"/>
                        <w:szCs w:val="18"/>
                        <w:lang w:val="en-US"/>
                      </w:rPr>
                      <w:t xml:space="preserve"> @</w:t>
                    </w:r>
                    <w:r w:rsidRPr="009D10DA">
                      <w:rPr>
                        <w:sz w:val="18"/>
                        <w:szCs w:val="18"/>
                        <w:lang w:val="en-US"/>
                      </w:rPr>
                      <w:t>FSK Group</w:t>
                    </w:r>
                    <w:r w:rsidRPr="009D10DA">
                      <w:rPr>
                        <w:noProof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B354F" w14:textId="77777777" w:rsidR="00641831" w:rsidRDefault="00641831" w:rsidP="00430C49">
      <w:r>
        <w:separator/>
      </w:r>
    </w:p>
  </w:footnote>
  <w:footnote w:type="continuationSeparator" w:id="0">
    <w:p w14:paraId="4CAA6E38" w14:textId="77777777" w:rsidR="00641831" w:rsidRDefault="00641831" w:rsidP="00430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B89A" w14:textId="77777777" w:rsidR="00D44DF3" w:rsidRDefault="000B7375" w:rsidP="00430C49">
    <w:pPr>
      <w:pStyle w:val="Sidhuvud"/>
    </w:pPr>
    <w:r>
      <w:rPr>
        <w:noProof/>
      </w:rPr>
      <w:drawing>
        <wp:anchor distT="0" distB="0" distL="114300" distR="114300" simplePos="0" relativeHeight="251686912" behindDoc="1" locked="0" layoutInCell="1" allowOverlap="1" wp14:anchorId="14B490F0" wp14:editId="6E28F245">
          <wp:simplePos x="0" y="0"/>
          <wp:positionH relativeFrom="column">
            <wp:posOffset>157766</wp:posOffset>
          </wp:positionH>
          <wp:positionV relativeFrom="paragraph">
            <wp:posOffset>-748665</wp:posOffset>
          </wp:positionV>
          <wp:extent cx="1085222" cy="808625"/>
          <wp:effectExtent l="0" t="0" r="0" b="4445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222" cy="80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4DF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1579A" w14:textId="77777777" w:rsidR="00EE2F9B" w:rsidRDefault="009D10DA" w:rsidP="00430C49">
    <w:pPr>
      <w:pStyle w:val="Sidhuvud"/>
    </w:pPr>
    <w:r w:rsidRPr="00C915EA">
      <w:rPr>
        <w:noProof/>
      </w:rPr>
      <w:drawing>
        <wp:anchor distT="0" distB="0" distL="114300" distR="114300" simplePos="0" relativeHeight="251668480" behindDoc="0" locked="0" layoutInCell="1" allowOverlap="1" wp14:anchorId="651D4D92" wp14:editId="3035BD05">
          <wp:simplePos x="0" y="0"/>
          <wp:positionH relativeFrom="column">
            <wp:posOffset>2667000</wp:posOffset>
          </wp:positionH>
          <wp:positionV relativeFrom="page">
            <wp:posOffset>2461260</wp:posOffset>
          </wp:positionV>
          <wp:extent cx="343535" cy="344170"/>
          <wp:effectExtent l="0" t="0" r="0" b="0"/>
          <wp:wrapNone/>
          <wp:docPr id="240" name="Picture 24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53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5EA">
      <w:rPr>
        <w:noProof/>
      </w:rPr>
      <w:drawing>
        <wp:anchor distT="0" distB="0" distL="114300" distR="114300" simplePos="0" relativeHeight="251670528" behindDoc="0" locked="0" layoutInCell="1" allowOverlap="1" wp14:anchorId="18A140A3" wp14:editId="7D395C31">
          <wp:simplePos x="0" y="0"/>
          <wp:positionH relativeFrom="column">
            <wp:posOffset>3177540</wp:posOffset>
          </wp:positionH>
          <wp:positionV relativeFrom="page">
            <wp:posOffset>2459990</wp:posOffset>
          </wp:positionV>
          <wp:extent cx="344170" cy="344170"/>
          <wp:effectExtent l="0" t="0" r="0" b="0"/>
          <wp:wrapNone/>
          <wp:docPr id="239" name="Picture 239" descr="A blue circle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lue circle with white text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170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5EA">
      <w:rPr>
        <w:noProof/>
      </w:rPr>
      <w:drawing>
        <wp:anchor distT="0" distB="0" distL="114300" distR="114300" simplePos="0" relativeHeight="251669504" behindDoc="0" locked="0" layoutInCell="1" allowOverlap="1" wp14:anchorId="1C92BFBC" wp14:editId="44D2538E">
          <wp:simplePos x="0" y="0"/>
          <wp:positionH relativeFrom="column">
            <wp:posOffset>3680460</wp:posOffset>
          </wp:positionH>
          <wp:positionV relativeFrom="page">
            <wp:posOffset>2462189</wp:posOffset>
          </wp:positionV>
          <wp:extent cx="342900" cy="343535"/>
          <wp:effectExtent l="0" t="0" r="0" b="0"/>
          <wp:wrapNone/>
          <wp:docPr id="238" name="Picture 23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23">
      <w:rPr>
        <w:noProof/>
      </w:rPr>
      <w:drawing>
        <wp:anchor distT="0" distB="0" distL="114300" distR="114300" simplePos="0" relativeHeight="251687936" behindDoc="1" locked="0" layoutInCell="1" allowOverlap="1" wp14:anchorId="53DC5AA2" wp14:editId="478DCFD8">
          <wp:simplePos x="0" y="0"/>
          <wp:positionH relativeFrom="column">
            <wp:posOffset>-527050</wp:posOffset>
          </wp:positionH>
          <wp:positionV relativeFrom="paragraph">
            <wp:posOffset>-1377692</wp:posOffset>
          </wp:positionV>
          <wp:extent cx="7750096" cy="4250453"/>
          <wp:effectExtent l="0" t="0" r="0" b="4445"/>
          <wp:wrapNone/>
          <wp:docPr id="2" name="Picture 2" descr="A road with a sign on i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road with a sign on it&#10;&#10;Description automatically generated with medium confidence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23" b="10695"/>
                  <a:stretch/>
                </pic:blipFill>
                <pic:spPr bwMode="auto">
                  <a:xfrm>
                    <a:off x="0" y="0"/>
                    <a:ext cx="7750096" cy="42504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A0D38"/>
    <w:multiLevelType w:val="hybridMultilevel"/>
    <w:tmpl w:val="BF18A12E"/>
    <w:lvl w:ilvl="0" w:tplc="AC70F084">
      <w:start w:val="100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74775"/>
    <w:multiLevelType w:val="hybridMultilevel"/>
    <w:tmpl w:val="E3FCC3FA"/>
    <w:lvl w:ilvl="0" w:tplc="8AB00284"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975D3"/>
    <w:multiLevelType w:val="hybridMultilevel"/>
    <w:tmpl w:val="E9A0513A"/>
    <w:lvl w:ilvl="0" w:tplc="1A848216">
      <w:numFmt w:val="bullet"/>
      <w:lvlText w:val="-"/>
      <w:lvlJc w:val="left"/>
      <w:pPr>
        <w:ind w:left="720" w:hanging="360"/>
      </w:pPr>
      <w:rPr>
        <w:rFonts w:ascii="Avenir Black" w:eastAsiaTheme="minorHAnsi" w:hAnsi="Avenir Blac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21091D"/>
    <w:multiLevelType w:val="hybridMultilevel"/>
    <w:tmpl w:val="CDF249B2"/>
    <w:lvl w:ilvl="0" w:tplc="9F80682C"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611071">
    <w:abstractNumId w:val="2"/>
  </w:num>
  <w:num w:numId="2" w16cid:durableId="726997427">
    <w:abstractNumId w:val="1"/>
  </w:num>
  <w:num w:numId="3" w16cid:durableId="1988824320">
    <w:abstractNumId w:val="3"/>
  </w:num>
  <w:num w:numId="4" w16cid:durableId="1923176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804"/>
    <w:rsid w:val="00012B23"/>
    <w:rsid w:val="00012D27"/>
    <w:rsid w:val="000347E3"/>
    <w:rsid w:val="0004072C"/>
    <w:rsid w:val="00052096"/>
    <w:rsid w:val="0008349F"/>
    <w:rsid w:val="000B7375"/>
    <w:rsid w:val="000C5283"/>
    <w:rsid w:val="000E1726"/>
    <w:rsid w:val="001056AB"/>
    <w:rsid w:val="00125177"/>
    <w:rsid w:val="00125E54"/>
    <w:rsid w:val="00137FD7"/>
    <w:rsid w:val="001807A7"/>
    <w:rsid w:val="001E21B0"/>
    <w:rsid w:val="00203E41"/>
    <w:rsid w:val="00221CAE"/>
    <w:rsid w:val="002375F8"/>
    <w:rsid w:val="00240DA7"/>
    <w:rsid w:val="00280C2A"/>
    <w:rsid w:val="00290495"/>
    <w:rsid w:val="002A434C"/>
    <w:rsid w:val="003033AE"/>
    <w:rsid w:val="0030703C"/>
    <w:rsid w:val="00320EE2"/>
    <w:rsid w:val="00364C55"/>
    <w:rsid w:val="003E77BD"/>
    <w:rsid w:val="00404E76"/>
    <w:rsid w:val="00414BD9"/>
    <w:rsid w:val="00430C49"/>
    <w:rsid w:val="00436D3C"/>
    <w:rsid w:val="004A1AA1"/>
    <w:rsid w:val="004A2580"/>
    <w:rsid w:val="004B1484"/>
    <w:rsid w:val="004B3DE9"/>
    <w:rsid w:val="004E5847"/>
    <w:rsid w:val="00506CDB"/>
    <w:rsid w:val="00514F63"/>
    <w:rsid w:val="0052338E"/>
    <w:rsid w:val="0059718D"/>
    <w:rsid w:val="005A7576"/>
    <w:rsid w:val="005C3741"/>
    <w:rsid w:val="005C3F9A"/>
    <w:rsid w:val="005C6634"/>
    <w:rsid w:val="005F6DC7"/>
    <w:rsid w:val="00641831"/>
    <w:rsid w:val="00664D26"/>
    <w:rsid w:val="006913C0"/>
    <w:rsid w:val="006B27BD"/>
    <w:rsid w:val="006B76AF"/>
    <w:rsid w:val="006E1BCE"/>
    <w:rsid w:val="00736A6D"/>
    <w:rsid w:val="00750A5F"/>
    <w:rsid w:val="00755143"/>
    <w:rsid w:val="007C4C14"/>
    <w:rsid w:val="007F5633"/>
    <w:rsid w:val="0087256C"/>
    <w:rsid w:val="008E01C3"/>
    <w:rsid w:val="008F65F4"/>
    <w:rsid w:val="009028A8"/>
    <w:rsid w:val="00973F8B"/>
    <w:rsid w:val="009742A9"/>
    <w:rsid w:val="009A3174"/>
    <w:rsid w:val="009A59FF"/>
    <w:rsid w:val="009A68DA"/>
    <w:rsid w:val="009B1289"/>
    <w:rsid w:val="009D10DA"/>
    <w:rsid w:val="00A26629"/>
    <w:rsid w:val="00A738A6"/>
    <w:rsid w:val="00A804F8"/>
    <w:rsid w:val="00AE743B"/>
    <w:rsid w:val="00AF511B"/>
    <w:rsid w:val="00B173BB"/>
    <w:rsid w:val="00B40A72"/>
    <w:rsid w:val="00B62E65"/>
    <w:rsid w:val="00B71B5E"/>
    <w:rsid w:val="00B9030A"/>
    <w:rsid w:val="00C076BA"/>
    <w:rsid w:val="00C34089"/>
    <w:rsid w:val="00C915EA"/>
    <w:rsid w:val="00CA28BD"/>
    <w:rsid w:val="00CE395A"/>
    <w:rsid w:val="00D10DC9"/>
    <w:rsid w:val="00D4495B"/>
    <w:rsid w:val="00D44DF3"/>
    <w:rsid w:val="00E229A7"/>
    <w:rsid w:val="00E22A7A"/>
    <w:rsid w:val="00E71804"/>
    <w:rsid w:val="00E82981"/>
    <w:rsid w:val="00E873D1"/>
    <w:rsid w:val="00EC719A"/>
    <w:rsid w:val="00EE2F9B"/>
    <w:rsid w:val="00F9041F"/>
    <w:rsid w:val="00FA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F597BA"/>
  <w14:defaultImageDpi w14:val="32767"/>
  <w15:chartTrackingRefBased/>
  <w15:docId w15:val="{C0E38509-C189-9642-B758-BE256D599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30C49"/>
    <w:rPr>
      <w:rFonts w:ascii="Avenir Light" w:hAnsi="Avenir Light"/>
      <w:color w:val="000000" w:themeColor="text1"/>
      <w:sz w:val="22"/>
      <w:szCs w:val="22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59718D"/>
    <w:pPr>
      <w:spacing w:line="276" w:lineRule="auto"/>
      <w:outlineLvl w:val="0"/>
    </w:pPr>
    <w:rPr>
      <w:rFonts w:ascii="Bebas Neue Bold" w:hAnsi="Bebas Neue Bold"/>
      <w:color w:val="4FB35D"/>
      <w:sz w:val="44"/>
      <w:szCs w:val="44"/>
    </w:rPr>
  </w:style>
  <w:style w:type="paragraph" w:styleId="Rubrik2">
    <w:name w:val="heading 2"/>
    <w:basedOn w:val="Ingetavstnd"/>
    <w:next w:val="Normal"/>
    <w:link w:val="Rubrik2Char"/>
    <w:uiPriority w:val="9"/>
    <w:unhideWhenUsed/>
    <w:qFormat/>
    <w:rsid w:val="00430C49"/>
    <w:pPr>
      <w:outlineLvl w:val="1"/>
    </w:pPr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44DF3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44DF3"/>
  </w:style>
  <w:style w:type="paragraph" w:styleId="Sidfot">
    <w:name w:val="footer"/>
    <w:basedOn w:val="Normal"/>
    <w:link w:val="SidfotChar"/>
    <w:uiPriority w:val="99"/>
    <w:unhideWhenUsed/>
    <w:rsid w:val="00D44DF3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44DF3"/>
  </w:style>
  <w:style w:type="paragraph" w:styleId="Liststycke">
    <w:name w:val="List Paragraph"/>
    <w:basedOn w:val="Normal"/>
    <w:uiPriority w:val="34"/>
    <w:rsid w:val="00AF511B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14BD9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14BD9"/>
    <w:rPr>
      <w:rFonts w:ascii="Times New Roman" w:hAnsi="Times New Roman" w:cs="Times New Roman"/>
      <w:sz w:val="18"/>
      <w:szCs w:val="18"/>
    </w:rPr>
  </w:style>
  <w:style w:type="paragraph" w:styleId="Ingetavstnd">
    <w:name w:val="No Spacing"/>
    <w:basedOn w:val="Normal"/>
    <w:uiPriority w:val="1"/>
    <w:rsid w:val="00125177"/>
    <w:rPr>
      <w:rFonts w:ascii="Avenir Black" w:hAnsi="Avenir Black"/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59718D"/>
    <w:rPr>
      <w:rFonts w:ascii="Bebas Neue Bold" w:hAnsi="Bebas Neue Bold"/>
      <w:color w:val="4FB35D"/>
      <w:sz w:val="44"/>
      <w:szCs w:val="44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430C49"/>
    <w:rPr>
      <w:rFonts w:ascii="Avenir Black" w:hAnsi="Avenir Black"/>
      <w:b/>
      <w:bCs/>
      <w:color w:val="000000" w:themeColor="text1"/>
      <w:lang w:val="sv-SE"/>
    </w:rPr>
  </w:style>
  <w:style w:type="character" w:styleId="Hyperlnk">
    <w:name w:val="Hyperlink"/>
    <w:basedOn w:val="Standardstycketeckensnitt"/>
    <w:uiPriority w:val="99"/>
    <w:unhideWhenUsed/>
    <w:rsid w:val="00125E54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rsid w:val="00125E54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F904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skacademy.s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skgroup.se" TargetMode="External"/><Relationship Id="rId2" Type="http://schemas.openxmlformats.org/officeDocument/2006/relationships/hyperlink" Target="http://www.fskgroup.se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hyperlink" Target="http://www.fskgroup.se" TargetMode="External"/><Relationship Id="rId4" Type="http://schemas.openxmlformats.org/officeDocument/2006/relationships/hyperlink" Target="http://www.fskgroup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innvedensaljkraft/Desktop/A&#778;kulla%20Outdoor%20Resort%20-%20hemsi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A3D5FE600CEB4C8A1CCB5051DC833F" ma:contentTypeVersion="13" ma:contentTypeDescription="Skapa ett nytt dokument." ma:contentTypeScope="" ma:versionID="f346812d3ebd8d6c3e94356651ba16c2">
  <xsd:schema xmlns:xsd="http://www.w3.org/2001/XMLSchema" xmlns:xs="http://www.w3.org/2001/XMLSchema" xmlns:p="http://schemas.microsoft.com/office/2006/metadata/properties" xmlns:ns2="4823b175-4b77-4457-8b23-77861e13131c" xmlns:ns3="af0c73ea-f28e-4bbc-8404-64264a74cfc1" targetNamespace="http://schemas.microsoft.com/office/2006/metadata/properties" ma:root="true" ma:fieldsID="60ba0abcd0a90256cbf28e1bbc8cef97" ns2:_="" ns3:_="">
    <xsd:import namespace="4823b175-4b77-4457-8b23-77861e13131c"/>
    <xsd:import namespace="af0c73ea-f28e-4bbc-8404-64264a74cf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3b175-4b77-4457-8b23-77861e131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0c73ea-f28e-4bbc-8404-64264a74cfc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DF0454-25E1-4F5B-A095-487E7EB760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8AAC80-9AA8-4800-B346-4E7054791F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3b175-4b77-4457-8b23-77861e13131c"/>
    <ds:schemaRef ds:uri="af0c73ea-f28e-4bbc-8404-64264a74c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8BDE3B-BA46-5944-8828-F42D01DACB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F6C6A9-03E9-4FC1-AC0D-C8CBEE22A5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Åkulla Outdoor Resort - hemsida.dotx</Template>
  <TotalTime>1</TotalTime>
  <Pages>2</Pages>
  <Words>138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Anna Munther</cp:lastModifiedBy>
  <cp:revision>3</cp:revision>
  <cp:lastPrinted>2022-03-22T13:08:00Z</cp:lastPrinted>
  <dcterms:created xsi:type="dcterms:W3CDTF">2023-07-03T16:38:00Z</dcterms:created>
  <dcterms:modified xsi:type="dcterms:W3CDTF">2023-07-03T16:39:00Z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0x01010081A3D5FE600CEB4C8A1CCB5051DC833F</vt:lpwstr>
  </property>
</Properties>
</file>